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22340E4">
      <w:pPr>
        <w:spacing w:line="360" w:lineRule="auto"/>
        <w:jc w:val="center"/>
        <w:rPr>
          <w:rFonts w:hint="eastAsia" w:ascii="微软雅黑" w:hAnsi="微软雅黑" w:eastAsia="微软雅黑" w:cs="微软雅黑"/>
          <w:b w:val="0"/>
          <w:bCs/>
          <w:sz w:val="48"/>
          <w:szCs w:val="48"/>
          <w:lang w:val="en-US" w:eastAsia="zh-CN"/>
        </w:rPr>
      </w:pPr>
      <w:bookmarkStart w:id="0" w:name="_GoBack"/>
      <w:r>
        <w:rPr>
          <w:rFonts w:hint="eastAsia" w:ascii="微软雅黑" w:hAnsi="微软雅黑" w:eastAsia="微软雅黑" w:cs="微软雅黑"/>
          <w:b w:val="0"/>
          <w:bCs/>
          <w:sz w:val="48"/>
          <w:szCs w:val="48"/>
        </w:rPr>
        <w:t>特变电工衡阳变压器有限公司</w:t>
      </w:r>
    </w:p>
    <w:bookmarkEnd w:id="0"/>
    <w:p w14:paraId="3049B13C">
      <w:pPr>
        <w:keepNext w:val="0"/>
        <w:keepLines w:val="0"/>
        <w:pageBreakBefore w:val="0"/>
        <w:widowControl w:val="0"/>
        <w:kinsoku/>
        <w:wordWrap/>
        <w:overflowPunct/>
        <w:topLinePunct w:val="0"/>
        <w:autoSpaceDE/>
        <w:autoSpaceDN/>
        <w:bidi w:val="0"/>
        <w:adjustRightInd/>
        <w:snapToGrid/>
        <w:spacing w:line="420" w:lineRule="exact"/>
        <w:ind w:firstLine="602" w:firstLineChars="200"/>
        <w:textAlignment w:val="auto"/>
        <w:rPr>
          <w:rFonts w:hint="eastAsia" w:ascii="宋体" w:hAnsi="宋体" w:eastAsia="宋体" w:cs="宋体"/>
          <w:sz w:val="30"/>
          <w:szCs w:val="30"/>
        </w:rPr>
      </w:pPr>
      <w:r>
        <w:rPr>
          <w:rFonts w:hint="eastAsia" w:ascii="宋体" w:hAnsi="宋体" w:eastAsia="宋体" w:cs="宋体"/>
          <w:b/>
          <w:bCs/>
          <w:sz w:val="30"/>
          <w:szCs w:val="30"/>
        </w:rPr>
        <w:t>特变电工</w:t>
      </w:r>
      <w:r>
        <w:rPr>
          <w:rFonts w:hint="eastAsia" w:ascii="宋体" w:hAnsi="宋体" w:eastAsia="宋体" w:cs="宋体"/>
          <w:sz w:val="30"/>
          <w:szCs w:val="30"/>
        </w:rPr>
        <w:t>是为全球能源事业提供系统解决方案的服务商，是国家级高新技术企业和中国大型能源装备制造企业，由全球24个国家2万余名员工组成，培育了以能源为基础，“输变电高端制造、新能源、新材料”一高两新国家三大战略性新兴产业，拥有特变电工（股票代码.600089）、新疆众和（股票代码.600888）和新特能源（HK.1799）三家大型上市公司。</w:t>
      </w:r>
    </w:p>
    <w:p w14:paraId="02E6F056">
      <w:pPr>
        <w:keepNext w:val="0"/>
        <w:keepLines w:val="0"/>
        <w:pageBreakBefore w:val="0"/>
        <w:widowControl w:val="0"/>
        <w:kinsoku/>
        <w:wordWrap/>
        <w:overflowPunct/>
        <w:topLinePunct w:val="0"/>
        <w:autoSpaceDE/>
        <w:autoSpaceDN/>
        <w:bidi w:val="0"/>
        <w:adjustRightInd/>
        <w:snapToGrid/>
        <w:spacing w:line="420" w:lineRule="exact"/>
        <w:ind w:firstLine="602" w:firstLineChars="200"/>
        <w:textAlignment w:val="auto"/>
        <w:rPr>
          <w:rFonts w:hint="eastAsia" w:ascii="宋体" w:hAnsi="宋体" w:eastAsia="宋体" w:cs="宋体"/>
          <w:sz w:val="30"/>
          <w:szCs w:val="30"/>
        </w:rPr>
      </w:pPr>
      <w:r>
        <w:rPr>
          <w:rFonts w:hint="eastAsia" w:ascii="宋体" w:hAnsi="宋体" w:eastAsia="宋体" w:cs="宋体"/>
          <w:b/>
          <w:bCs/>
          <w:sz w:val="30"/>
          <w:szCs w:val="30"/>
        </w:rPr>
        <w:t>特变电工衡阳变压器有限公司</w:t>
      </w:r>
      <w:r>
        <w:rPr>
          <w:rFonts w:hint="eastAsia" w:ascii="宋体" w:hAnsi="宋体" w:eastAsia="宋体" w:cs="宋体"/>
          <w:sz w:val="30"/>
          <w:szCs w:val="30"/>
        </w:rPr>
        <w:t>（特变电工南方输变电产业集团）是特变电工的全资子公司，始建于1951年，现已发展成为我国战略性新兴产业“高端装备制造”“智能装备制造”的重要承担者，中国输变电行业超、特高压、大容量变压器类产品的核心骨干企业，世界大型特高压产品的研制和出口基地。公司下设湖南工程、湖南电气、南京公司、云集电气、云集高压开关、科技物流、艾特新能源</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昌吉自控</w:t>
      </w:r>
      <w:r>
        <w:rPr>
          <w:rFonts w:hint="eastAsia" w:ascii="宋体" w:hAnsi="宋体" w:eastAsia="宋体" w:cs="宋体"/>
          <w:sz w:val="30"/>
          <w:szCs w:val="30"/>
        </w:rPr>
        <w:t>等</w:t>
      </w:r>
      <w:r>
        <w:rPr>
          <w:rFonts w:hint="eastAsia" w:ascii="宋体" w:hAnsi="宋体" w:eastAsia="宋体" w:cs="宋体"/>
          <w:sz w:val="30"/>
          <w:szCs w:val="30"/>
          <w:lang w:val="en-US" w:eastAsia="zh-CN"/>
        </w:rPr>
        <w:t>八</w:t>
      </w:r>
      <w:r>
        <w:rPr>
          <w:rFonts w:hint="eastAsia" w:ascii="宋体" w:hAnsi="宋体" w:eastAsia="宋体" w:cs="宋体"/>
          <w:sz w:val="30"/>
          <w:szCs w:val="30"/>
        </w:rPr>
        <w:t>大子分公司，集团拥有完善的输变电全产业链，产品涵盖了全电压等级的变压器；GIS 及隔离开关、断路器等全系列高压开关；高低压开关柜；一二次融合柱上开关；配网自动化；综合自动化保护等全系列产品。围绕“一特四大”国家能源战略发展方向，集团产品广泛服务于我国特高压交直流输电、大水电、大煤电、大核电、大型可再生能源发电基地建设以及太阳能、风能、铁路、石油石化、抽水蓄能等领域。先后承担了世界首条 1000kV 特高压交流试验示范工程、±800kV 特高压直流输电工程、80 万 kW大型水电、100 万 kW 大型核电、100 万 kW 超临界及超超临界大型火电等一系列国家重大能源项目和重点科技攻关研制任务。全面参与了“西电东送”、“皖电东送”、“青藏联网”、“疆电外送”、“三峡工程”等多个国家战略性特高压工程建设和国家重大能源项目。</w:t>
      </w:r>
    </w:p>
    <w:p w14:paraId="041D41B9">
      <w:pPr>
        <w:keepNext w:val="0"/>
        <w:keepLines w:val="0"/>
        <w:pageBreakBefore w:val="0"/>
        <w:widowControl w:val="0"/>
        <w:kinsoku/>
        <w:wordWrap/>
        <w:overflowPunct/>
        <w:topLinePunct w:val="0"/>
        <w:autoSpaceDE/>
        <w:autoSpaceDN/>
        <w:bidi w:val="0"/>
        <w:adjustRightInd/>
        <w:snapToGrid/>
        <w:spacing w:line="420" w:lineRule="exact"/>
        <w:ind w:firstLine="600" w:firstLineChars="200"/>
        <w:textAlignment w:val="auto"/>
        <w:rPr>
          <w:rFonts w:hint="eastAsia" w:ascii="宋体" w:hAnsi="宋体" w:eastAsia="宋体" w:cs="宋体"/>
          <w:sz w:val="30"/>
          <w:szCs w:val="30"/>
        </w:rPr>
      </w:pPr>
      <w:r>
        <w:rPr>
          <w:rFonts w:hint="eastAsia" w:ascii="宋体" w:hAnsi="宋体" w:eastAsia="宋体" w:cs="宋体"/>
          <w:sz w:val="30"/>
          <w:szCs w:val="30"/>
        </w:rPr>
        <w:t>集团建有国家企业技术中心、国家CNAS试验室、湖南省工程技术研究中心、湖南省工程实验室等一流科研创新平台。集团在全球设立了 30 余个办事处，为 60 余个国家和地区提供绿色科技、智能环保、可靠高效的能源装备，积极参与“一带一路”沿线国家的电网规划和成套项目总承包，先后承担塔吉克斯坦国家南北电力通道、中亚电力大动脉、非洲电力空中高速公路、印度国家电网改造等多国电力基础设施建设，实现产品、技术、品牌、标准的全面输出！</w:t>
      </w:r>
    </w:p>
    <w:p w14:paraId="5DE3A049">
      <w:pPr>
        <w:keepNext w:val="0"/>
        <w:keepLines w:val="0"/>
        <w:pageBreakBefore w:val="0"/>
        <w:widowControl w:val="0"/>
        <w:kinsoku/>
        <w:wordWrap/>
        <w:overflowPunct/>
        <w:topLinePunct w:val="0"/>
        <w:autoSpaceDE/>
        <w:autoSpaceDN/>
        <w:bidi w:val="0"/>
        <w:adjustRightInd/>
        <w:snapToGrid/>
        <w:spacing w:line="420" w:lineRule="exact"/>
        <w:ind w:firstLine="600" w:firstLineChars="200"/>
        <w:textAlignment w:val="auto"/>
        <w:rPr>
          <w:rFonts w:hint="eastAsia" w:ascii="宋体" w:hAnsi="宋体" w:eastAsia="宋体" w:cs="宋体"/>
          <w:sz w:val="30"/>
          <w:szCs w:val="30"/>
        </w:rPr>
      </w:pPr>
      <w:r>
        <w:rPr>
          <w:rFonts w:hint="eastAsia" w:ascii="宋体" w:hAnsi="宋体" w:eastAsia="宋体" w:cs="宋体"/>
          <w:sz w:val="30"/>
          <w:szCs w:val="30"/>
        </w:rPr>
        <w:t>集团坚持科技自主创新，先后获得“国家科技进步特等奖”1项，“国家科技进步一等奖”2项，“中国机械工业科技进步特等奖”2 项。完成国家级新产品鉴定 113 种，累计申请专利及软件著作权 603项，有效推动高端输变电重大装备的国产化进程。</w:t>
      </w:r>
    </w:p>
    <w:p w14:paraId="2DC6D283">
      <w:pPr>
        <w:keepNext w:val="0"/>
        <w:keepLines w:val="0"/>
        <w:pageBreakBefore w:val="0"/>
        <w:widowControl w:val="0"/>
        <w:kinsoku/>
        <w:wordWrap/>
        <w:overflowPunct/>
        <w:topLinePunct w:val="0"/>
        <w:autoSpaceDE/>
        <w:autoSpaceDN/>
        <w:bidi w:val="0"/>
        <w:adjustRightInd/>
        <w:snapToGrid/>
        <w:spacing w:line="420" w:lineRule="exact"/>
        <w:ind w:firstLine="600" w:firstLineChars="200"/>
        <w:textAlignment w:val="auto"/>
        <w:rPr>
          <w:rFonts w:hint="eastAsia" w:ascii="宋体" w:hAnsi="宋体" w:eastAsia="宋体" w:cs="宋体"/>
          <w:sz w:val="30"/>
          <w:szCs w:val="30"/>
          <w:lang w:eastAsia="zh-CN"/>
        </w:rPr>
      </w:pPr>
      <w:r>
        <w:rPr>
          <w:rFonts w:hint="eastAsia" w:ascii="宋体" w:hAnsi="宋体" w:eastAsia="宋体" w:cs="宋体"/>
          <w:sz w:val="30"/>
          <w:szCs w:val="30"/>
        </w:rPr>
        <w:t>集团以制造业为主体，充分发挥输变电领域集成优势，新投资30亿元建设</w:t>
      </w:r>
      <w:r>
        <w:rPr>
          <w:rFonts w:hint="eastAsia" w:ascii="宋体" w:hAnsi="宋体" w:eastAsia="宋体" w:cs="宋体"/>
          <w:b/>
          <w:bCs/>
          <w:sz w:val="30"/>
          <w:szCs w:val="30"/>
        </w:rPr>
        <w:t>特变电工云集5G科技产业园</w:t>
      </w:r>
      <w:r>
        <w:rPr>
          <w:rFonts w:hint="eastAsia" w:ascii="宋体" w:hAnsi="宋体" w:eastAsia="宋体" w:cs="宋体"/>
          <w:sz w:val="30"/>
          <w:szCs w:val="30"/>
        </w:rPr>
        <w:t>（位于南岳机场对面），依托“互联网 +”人工智能、工业 4.0 技术、5G 通信技术，打造出集智能感知、数据采集、集成分析为一体的智能工厂，实现产品研发制造的数字化升级。</w:t>
      </w:r>
      <w:r>
        <w:rPr>
          <w:rFonts w:hint="eastAsia" w:ascii="宋体" w:hAnsi="宋体" w:eastAsia="宋体" w:cs="宋体"/>
          <w:b/>
          <w:bCs/>
          <w:sz w:val="30"/>
          <w:szCs w:val="30"/>
        </w:rPr>
        <w:t>“基于5G全连接的输配电智慧工厂”项目上榜国家工业和信息化部“2021年工业互联网试点示范项目”。</w:t>
      </w:r>
      <w:r>
        <w:rPr>
          <w:rFonts w:hint="eastAsia" w:ascii="宋体" w:hAnsi="宋体" w:eastAsia="宋体" w:cs="宋体"/>
          <w:sz w:val="30"/>
          <w:szCs w:val="30"/>
        </w:rPr>
        <w:t>集团正稳步推进以制造业产业链为主体，以国内制造服务业、国际制造服务业为两翼的“一体两翼”发展战略，充分发挥输变电领域集成优势，打造具有国际竞争力和品牌影响力的双百亿高新技术企业集团</w:t>
      </w:r>
      <w:r>
        <w:rPr>
          <w:rFonts w:hint="eastAsia" w:ascii="宋体" w:hAnsi="宋体" w:eastAsia="宋体" w:cs="宋体"/>
          <w:sz w:val="30"/>
          <w:szCs w:val="30"/>
          <w:lang w:eastAsia="zh-CN"/>
        </w:rPr>
        <w:t>。</w:t>
      </w:r>
    </w:p>
    <w:p w14:paraId="372CB274">
      <w:pPr>
        <w:keepNext w:val="0"/>
        <w:keepLines w:val="0"/>
        <w:pageBreakBefore w:val="0"/>
        <w:widowControl w:val="0"/>
        <w:kinsoku/>
        <w:wordWrap/>
        <w:overflowPunct/>
        <w:topLinePunct w:val="0"/>
        <w:autoSpaceDE/>
        <w:autoSpaceDN/>
        <w:bidi w:val="0"/>
        <w:adjustRightInd/>
        <w:snapToGrid/>
        <w:spacing w:line="420" w:lineRule="exact"/>
        <w:ind w:firstLine="600" w:firstLineChars="200"/>
        <w:textAlignment w:val="auto"/>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公司响应国家“</w:t>
      </w:r>
      <w:r>
        <w:rPr>
          <w:rFonts w:hint="eastAsia" w:ascii="宋体" w:hAnsi="宋体" w:eastAsia="宋体" w:cs="宋体"/>
          <w:i w:val="0"/>
          <w:iCs w:val="0"/>
          <w:caps w:val="0"/>
          <w:color w:val="000000"/>
          <w:spacing w:val="0"/>
          <w:sz w:val="30"/>
          <w:szCs w:val="30"/>
          <w:shd w:val="clear" w:fill="FFFFFF"/>
        </w:rPr>
        <w:t>提高技术技能水平，推动高质量发展、实施制造强国战略</w:t>
      </w:r>
      <w:r>
        <w:rPr>
          <w:rFonts w:hint="eastAsia" w:ascii="宋体" w:hAnsi="宋体" w:eastAsia="宋体" w:cs="宋体"/>
          <w:sz w:val="30"/>
          <w:szCs w:val="30"/>
          <w:lang w:val="en-US" w:eastAsia="zh-CN"/>
        </w:rPr>
        <w:t>”方针，开展产教融合、校企合作计划，建立建设企业培训学院、科研培训中心，打造超特高压输变电技术技能人才培养实践实训基地。</w:t>
      </w:r>
    </w:p>
    <w:p w14:paraId="6649295E">
      <w:pPr>
        <w:spacing w:line="360" w:lineRule="exact"/>
        <w:jc w:val="center"/>
        <w:rPr>
          <w:rFonts w:hint="eastAsia" w:ascii="宋体" w:hAnsi="宋体" w:eastAsia="宋体" w:cs="宋体"/>
          <w:b/>
          <w:sz w:val="30"/>
          <w:szCs w:val="30"/>
        </w:rPr>
      </w:pPr>
    </w:p>
    <w:p w14:paraId="5C3DF2D2">
      <w:pPr>
        <w:keepNext w:val="0"/>
        <w:keepLines w:val="0"/>
        <w:pageBreakBefore w:val="0"/>
        <w:numPr>
          <w:ilvl w:val="0"/>
          <w:numId w:val="1"/>
        </w:numPr>
        <w:kinsoku/>
        <w:wordWrap/>
        <w:overflowPunct/>
        <w:topLinePunct w:val="0"/>
        <w:autoSpaceDE/>
        <w:autoSpaceDN/>
        <w:bidi w:val="0"/>
        <w:adjustRightInd/>
        <w:snapToGrid/>
        <w:spacing w:line="380" w:lineRule="exact"/>
        <w:textAlignment w:val="auto"/>
        <w:rPr>
          <w:rFonts w:hint="eastAsia" w:ascii="宋体" w:hAnsi="宋体" w:eastAsia="宋体" w:cs="宋体"/>
          <w:b w:val="0"/>
          <w:bCs w:val="0"/>
          <w:kern w:val="0"/>
          <w:sz w:val="30"/>
          <w:szCs w:val="30"/>
        </w:rPr>
      </w:pPr>
      <w:r>
        <w:rPr>
          <w:rFonts w:hint="eastAsia" w:ascii="宋体" w:hAnsi="宋体" w:eastAsia="宋体" w:cs="宋体"/>
          <w:b w:val="0"/>
          <w:bCs w:val="0"/>
          <w:kern w:val="0"/>
          <w:sz w:val="30"/>
          <w:szCs w:val="30"/>
          <w:lang w:val="en-US" w:eastAsia="zh-CN"/>
        </w:rPr>
        <w:t>实习实训</w:t>
      </w:r>
      <w:r>
        <w:rPr>
          <w:rFonts w:hint="eastAsia" w:ascii="宋体" w:hAnsi="宋体" w:eastAsia="宋体" w:cs="宋体"/>
          <w:b w:val="0"/>
          <w:bCs w:val="0"/>
          <w:kern w:val="0"/>
          <w:sz w:val="30"/>
          <w:szCs w:val="30"/>
        </w:rPr>
        <w:t>地点：</w:t>
      </w:r>
    </w:p>
    <w:p w14:paraId="34D71243">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宋体" w:hAnsi="宋体" w:eastAsia="宋体" w:cs="宋体"/>
          <w:kern w:val="0"/>
          <w:sz w:val="30"/>
          <w:szCs w:val="30"/>
        </w:rPr>
      </w:pPr>
      <w:r>
        <w:rPr>
          <w:rFonts w:hint="eastAsia" w:ascii="宋体" w:hAnsi="宋体" w:eastAsia="宋体" w:cs="宋体"/>
          <w:kern w:val="0"/>
          <w:sz w:val="30"/>
          <w:szCs w:val="30"/>
        </w:rPr>
        <w:t>湖南省衡阳市、</w:t>
      </w:r>
      <w:r>
        <w:rPr>
          <w:rFonts w:hint="eastAsia" w:ascii="宋体" w:hAnsi="宋体" w:eastAsia="宋体" w:cs="宋体"/>
          <w:kern w:val="0"/>
          <w:sz w:val="30"/>
          <w:szCs w:val="30"/>
          <w:lang w:val="en-US" w:eastAsia="zh-CN"/>
        </w:rPr>
        <w:t>新疆昌吉、</w:t>
      </w:r>
      <w:r>
        <w:rPr>
          <w:rFonts w:hint="eastAsia" w:ascii="宋体" w:hAnsi="宋体" w:eastAsia="宋体" w:cs="宋体"/>
          <w:kern w:val="0"/>
          <w:sz w:val="30"/>
          <w:szCs w:val="30"/>
        </w:rPr>
        <w:t>江苏南京市、</w:t>
      </w:r>
      <w:r>
        <w:rPr>
          <w:rFonts w:hint="eastAsia" w:ascii="宋体" w:hAnsi="宋体" w:eastAsia="宋体" w:cs="宋体"/>
          <w:kern w:val="0"/>
          <w:sz w:val="30"/>
          <w:szCs w:val="30"/>
          <w:lang w:val="en-US" w:eastAsia="zh-CN"/>
        </w:rPr>
        <w:t>陕西西安市、</w:t>
      </w:r>
      <w:r>
        <w:rPr>
          <w:rFonts w:hint="eastAsia" w:ascii="宋体" w:hAnsi="宋体" w:eastAsia="宋体" w:cs="宋体"/>
          <w:kern w:val="0"/>
          <w:sz w:val="30"/>
          <w:szCs w:val="30"/>
        </w:rPr>
        <w:t>上海市</w:t>
      </w:r>
      <w:r>
        <w:rPr>
          <w:rFonts w:hint="eastAsia" w:ascii="宋体" w:hAnsi="宋体" w:eastAsia="宋体" w:cs="宋体"/>
          <w:kern w:val="0"/>
          <w:sz w:val="30"/>
          <w:szCs w:val="30"/>
          <w:lang w:eastAsia="zh-CN"/>
        </w:rPr>
        <w:t>、</w:t>
      </w:r>
      <w:r>
        <w:rPr>
          <w:rFonts w:hint="eastAsia" w:ascii="宋体" w:hAnsi="宋体" w:eastAsia="宋体" w:cs="宋体"/>
          <w:kern w:val="0"/>
          <w:sz w:val="30"/>
          <w:szCs w:val="30"/>
          <w:lang w:val="en-US" w:eastAsia="zh-CN"/>
        </w:rPr>
        <w:t>西藏昌都</w:t>
      </w:r>
      <w:r>
        <w:rPr>
          <w:rFonts w:hint="eastAsia" w:ascii="宋体" w:hAnsi="宋体" w:eastAsia="宋体" w:cs="宋体"/>
          <w:kern w:val="0"/>
          <w:sz w:val="30"/>
          <w:szCs w:val="30"/>
        </w:rPr>
        <w:t>。</w:t>
      </w:r>
    </w:p>
    <w:p w14:paraId="290D1C3D">
      <w:pPr>
        <w:keepNext w:val="0"/>
        <w:keepLines w:val="0"/>
        <w:pageBreakBefore w:val="0"/>
        <w:numPr>
          <w:ilvl w:val="0"/>
          <w:numId w:val="1"/>
        </w:numPr>
        <w:kinsoku/>
        <w:wordWrap/>
        <w:overflowPunct/>
        <w:topLinePunct w:val="0"/>
        <w:autoSpaceDE/>
        <w:autoSpaceDN/>
        <w:bidi w:val="0"/>
        <w:adjustRightInd/>
        <w:snapToGrid/>
        <w:spacing w:line="380" w:lineRule="exact"/>
        <w:textAlignment w:val="auto"/>
        <w:rPr>
          <w:rFonts w:hint="eastAsia" w:ascii="宋体" w:hAnsi="宋体" w:eastAsia="宋体" w:cs="宋体"/>
          <w:b w:val="0"/>
          <w:bCs w:val="0"/>
          <w:color w:val="000000"/>
          <w:sz w:val="30"/>
          <w:szCs w:val="30"/>
        </w:rPr>
      </w:pPr>
      <w:r>
        <w:rPr>
          <w:rFonts w:hint="eastAsia" w:ascii="宋体" w:hAnsi="宋体" w:eastAsia="宋体" w:cs="宋体"/>
          <w:b w:val="0"/>
          <w:bCs w:val="0"/>
          <w:color w:val="000000"/>
          <w:sz w:val="30"/>
          <w:szCs w:val="30"/>
        </w:rPr>
        <w:t>专业：</w:t>
      </w:r>
    </w:p>
    <w:p w14:paraId="161A0EEA">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宋体" w:hAnsi="宋体" w:eastAsia="宋体" w:cs="宋体"/>
          <w:color w:val="000000"/>
          <w:sz w:val="30"/>
          <w:szCs w:val="30"/>
        </w:rPr>
      </w:pPr>
      <w:r>
        <w:rPr>
          <w:rFonts w:hint="eastAsia" w:ascii="宋体" w:hAnsi="宋体" w:eastAsia="宋体" w:cs="宋体"/>
          <w:color w:val="000000"/>
          <w:sz w:val="30"/>
          <w:szCs w:val="30"/>
        </w:rPr>
        <w:t>电气、自动化、</w:t>
      </w:r>
      <w:r>
        <w:rPr>
          <w:rFonts w:hint="eastAsia" w:ascii="宋体" w:hAnsi="宋体" w:eastAsia="宋体" w:cs="宋体"/>
          <w:color w:val="000000"/>
          <w:sz w:val="30"/>
          <w:szCs w:val="30"/>
          <w:lang w:val="en-US" w:eastAsia="zh-CN"/>
        </w:rPr>
        <w:t>智能化</w:t>
      </w:r>
      <w:r>
        <w:rPr>
          <w:rFonts w:hint="eastAsia" w:ascii="宋体" w:hAnsi="宋体" w:eastAsia="宋体" w:cs="宋体"/>
          <w:color w:val="000000"/>
          <w:sz w:val="30"/>
          <w:szCs w:val="30"/>
        </w:rPr>
        <w:t>、机械制造相关专业应届实习生。</w:t>
      </w:r>
    </w:p>
    <w:p w14:paraId="712E9365">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000000"/>
          <w:sz w:val="30"/>
          <w:szCs w:val="30"/>
        </w:rPr>
      </w:pPr>
      <w:r>
        <w:rPr>
          <w:rFonts w:hint="eastAsia" w:ascii="宋体" w:hAnsi="宋体" w:eastAsia="宋体" w:cs="宋体"/>
          <w:kern w:val="0"/>
          <w:sz w:val="30"/>
          <w:szCs w:val="30"/>
        </w:rPr>
        <w:t>三、大专、</w:t>
      </w:r>
      <w:r>
        <w:rPr>
          <w:rFonts w:hint="eastAsia" w:ascii="宋体" w:hAnsi="宋体" w:eastAsia="宋体" w:cs="宋体"/>
          <w:color w:val="000000"/>
          <w:sz w:val="30"/>
          <w:szCs w:val="30"/>
        </w:rPr>
        <w:t>高职前三个月津贴3000元/月，第四月起可独立操作</w:t>
      </w:r>
      <w:r>
        <w:rPr>
          <w:rFonts w:hint="eastAsia" w:ascii="宋体" w:hAnsi="宋体" w:eastAsia="宋体" w:cs="宋体"/>
          <w:sz w:val="30"/>
          <w:szCs w:val="30"/>
        </w:rPr>
        <w:t>的</w:t>
      </w:r>
      <w:r>
        <w:rPr>
          <w:rFonts w:hint="eastAsia" w:ascii="宋体" w:hAnsi="宋体" w:eastAsia="宋体" w:cs="宋体"/>
          <w:color w:val="000000"/>
          <w:sz w:val="30"/>
          <w:szCs w:val="30"/>
        </w:rPr>
        <w:t>同岗同酬，实习期满获取毕业证</w:t>
      </w:r>
      <w:r>
        <w:rPr>
          <w:rFonts w:hint="eastAsia" w:ascii="宋体" w:hAnsi="宋体" w:eastAsia="宋体" w:cs="宋体"/>
          <w:color w:val="000000"/>
          <w:sz w:val="30"/>
          <w:szCs w:val="30"/>
          <w:lang w:val="en-US" w:eastAsia="zh-CN"/>
        </w:rPr>
        <w:t>后经</w:t>
      </w:r>
      <w:r>
        <w:rPr>
          <w:rFonts w:hint="eastAsia" w:ascii="宋体" w:hAnsi="宋体" w:eastAsia="宋体" w:cs="宋体"/>
          <w:color w:val="000000"/>
          <w:sz w:val="30"/>
          <w:szCs w:val="30"/>
        </w:rPr>
        <w:t>考核合格</w:t>
      </w:r>
      <w:r>
        <w:rPr>
          <w:rFonts w:hint="eastAsia" w:ascii="宋体" w:hAnsi="宋体" w:eastAsia="宋体" w:cs="宋体"/>
          <w:color w:val="000000"/>
          <w:sz w:val="30"/>
          <w:szCs w:val="30"/>
          <w:lang w:eastAsia="zh-CN"/>
        </w:rPr>
        <w:t>、</w:t>
      </w:r>
      <w:r>
        <w:rPr>
          <w:rFonts w:hint="eastAsia" w:ascii="宋体" w:hAnsi="宋体" w:eastAsia="宋体" w:cs="宋体"/>
          <w:color w:val="000000"/>
          <w:sz w:val="30"/>
          <w:szCs w:val="30"/>
          <w:lang w:val="en-US" w:eastAsia="zh-CN"/>
        </w:rPr>
        <w:t>总公司审批通过，可</w:t>
      </w:r>
      <w:r>
        <w:rPr>
          <w:rFonts w:hint="eastAsia" w:ascii="宋体" w:hAnsi="宋体" w:eastAsia="宋体" w:cs="宋体"/>
          <w:color w:val="000000"/>
          <w:sz w:val="30"/>
          <w:szCs w:val="30"/>
        </w:rPr>
        <w:t>签订正式劳动合同。</w:t>
      </w:r>
    </w:p>
    <w:p w14:paraId="20162562">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000000"/>
          <w:sz w:val="30"/>
          <w:szCs w:val="30"/>
        </w:rPr>
      </w:pPr>
      <w:r>
        <w:rPr>
          <w:rFonts w:hint="eastAsia" w:ascii="宋体" w:hAnsi="宋体" w:eastAsia="宋体" w:cs="宋体"/>
          <w:color w:val="000000"/>
          <w:sz w:val="30"/>
          <w:szCs w:val="30"/>
        </w:rPr>
        <w:t>四、实习</w:t>
      </w:r>
      <w:r>
        <w:rPr>
          <w:rFonts w:hint="eastAsia" w:ascii="宋体" w:hAnsi="宋体" w:eastAsia="宋体" w:cs="宋体"/>
          <w:color w:val="000000"/>
          <w:sz w:val="30"/>
          <w:szCs w:val="30"/>
          <w:lang w:val="en-US" w:eastAsia="zh-CN"/>
        </w:rPr>
        <w:t>实训</w:t>
      </w:r>
      <w:r>
        <w:rPr>
          <w:rFonts w:hint="eastAsia" w:ascii="宋体" w:hAnsi="宋体" w:eastAsia="宋体" w:cs="宋体"/>
          <w:color w:val="000000"/>
          <w:sz w:val="30"/>
          <w:szCs w:val="30"/>
        </w:rPr>
        <w:t>期提供免费宿舍（需</w:t>
      </w:r>
      <w:r>
        <w:rPr>
          <w:rFonts w:hint="eastAsia" w:ascii="宋体" w:hAnsi="宋体" w:eastAsia="宋体" w:cs="宋体"/>
          <w:color w:val="000000"/>
          <w:sz w:val="30"/>
          <w:szCs w:val="30"/>
          <w:lang w:val="en-US" w:eastAsia="zh-CN"/>
        </w:rPr>
        <w:t>自</w:t>
      </w:r>
      <w:r>
        <w:rPr>
          <w:rFonts w:hint="eastAsia" w:ascii="宋体" w:hAnsi="宋体" w:eastAsia="宋体" w:cs="宋体"/>
          <w:color w:val="000000"/>
          <w:sz w:val="30"/>
          <w:szCs w:val="30"/>
        </w:rPr>
        <w:t>付水电费）。</w:t>
      </w:r>
    </w:p>
    <w:p w14:paraId="697A221C">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宋体" w:hAnsi="宋体" w:eastAsia="宋体" w:cs="宋体"/>
          <w:color w:val="000000"/>
          <w:sz w:val="30"/>
          <w:szCs w:val="30"/>
        </w:rPr>
      </w:pPr>
      <w:r>
        <w:rPr>
          <w:rFonts w:hint="eastAsia" w:ascii="宋体" w:hAnsi="宋体" w:eastAsia="宋体" w:cs="宋体"/>
          <w:b w:val="0"/>
          <w:bCs w:val="0"/>
          <w:color w:val="000000"/>
          <w:sz w:val="30"/>
          <w:szCs w:val="30"/>
        </w:rPr>
        <w:t>五、</w:t>
      </w:r>
      <w:r>
        <w:rPr>
          <w:rFonts w:hint="eastAsia" w:ascii="宋体" w:hAnsi="宋体" w:eastAsia="宋体" w:cs="宋体"/>
          <w:b w:val="0"/>
          <w:bCs w:val="0"/>
          <w:color w:val="000000"/>
          <w:sz w:val="30"/>
          <w:szCs w:val="30"/>
          <w:lang w:val="en-US" w:eastAsia="zh-CN"/>
        </w:rPr>
        <w:t>公司</w:t>
      </w:r>
      <w:r>
        <w:rPr>
          <w:rFonts w:hint="eastAsia" w:ascii="宋体" w:hAnsi="宋体" w:eastAsia="宋体" w:cs="宋体"/>
          <w:b w:val="0"/>
          <w:bCs w:val="0"/>
          <w:color w:val="000000"/>
          <w:sz w:val="30"/>
          <w:szCs w:val="30"/>
        </w:rPr>
        <w:t>员工福利待遇：</w:t>
      </w:r>
    </w:p>
    <w:p w14:paraId="4B956064">
      <w:pPr>
        <w:keepNext w:val="0"/>
        <w:keepLines w:val="0"/>
        <w:pageBreakBefore w:val="0"/>
        <w:widowControl/>
        <w:kinsoku/>
        <w:wordWrap/>
        <w:overflowPunct/>
        <w:topLinePunct w:val="0"/>
        <w:autoSpaceDE/>
        <w:autoSpaceDN/>
        <w:bidi w:val="0"/>
        <w:adjustRightInd/>
        <w:snapToGrid/>
        <w:spacing w:line="380" w:lineRule="exact"/>
        <w:ind w:firstLine="600" w:firstLineChars="200"/>
        <w:jc w:val="left"/>
        <w:textAlignment w:val="auto"/>
        <w:rPr>
          <w:rFonts w:hint="eastAsia" w:ascii="宋体" w:hAnsi="宋体" w:eastAsia="宋体" w:cs="宋体"/>
          <w:color w:val="000000"/>
          <w:sz w:val="30"/>
          <w:szCs w:val="30"/>
        </w:rPr>
      </w:pPr>
      <w:r>
        <w:rPr>
          <w:rFonts w:hint="eastAsia" w:ascii="宋体" w:hAnsi="宋体" w:eastAsia="宋体" w:cs="宋体"/>
          <w:color w:val="000000"/>
          <w:sz w:val="30"/>
          <w:szCs w:val="30"/>
        </w:rPr>
        <w:t>1、社会保障方面（签订正式合同</w:t>
      </w:r>
      <w:r>
        <w:rPr>
          <w:rFonts w:hint="eastAsia" w:ascii="宋体" w:hAnsi="宋体" w:eastAsia="宋体" w:cs="宋体"/>
          <w:color w:val="000000"/>
          <w:sz w:val="30"/>
          <w:szCs w:val="30"/>
          <w:lang w:val="en-US" w:eastAsia="zh-CN"/>
        </w:rPr>
        <w:t>后</w:t>
      </w:r>
      <w:r>
        <w:rPr>
          <w:rFonts w:hint="eastAsia" w:ascii="宋体" w:hAnsi="宋体" w:eastAsia="宋体" w:cs="宋体"/>
          <w:color w:val="000000"/>
          <w:sz w:val="30"/>
          <w:szCs w:val="30"/>
        </w:rPr>
        <w:t>）：缴纳“六险二金”：养老保险、医疗保险、失业保险、大病保险、工伤保险、生育保险、意外伤害保险、住房公积金、企业年金。</w:t>
      </w:r>
    </w:p>
    <w:p w14:paraId="37AB4087">
      <w:pPr>
        <w:keepNext w:val="0"/>
        <w:keepLines w:val="0"/>
        <w:pageBreakBefore w:val="0"/>
        <w:widowControl/>
        <w:kinsoku/>
        <w:wordWrap/>
        <w:overflowPunct/>
        <w:topLinePunct w:val="0"/>
        <w:autoSpaceDE/>
        <w:autoSpaceDN/>
        <w:bidi w:val="0"/>
        <w:adjustRightInd/>
        <w:snapToGrid/>
        <w:spacing w:line="380" w:lineRule="exact"/>
        <w:ind w:firstLine="600" w:firstLineChars="200"/>
        <w:jc w:val="left"/>
        <w:textAlignment w:val="auto"/>
        <w:rPr>
          <w:rFonts w:hint="eastAsia" w:ascii="宋体" w:hAnsi="宋体" w:eastAsia="宋体" w:cs="宋体"/>
          <w:color w:val="000000"/>
          <w:sz w:val="30"/>
          <w:szCs w:val="30"/>
        </w:rPr>
      </w:pPr>
      <w:r>
        <w:rPr>
          <w:rFonts w:hint="eastAsia" w:ascii="宋体" w:hAnsi="宋体" w:eastAsia="宋体" w:cs="宋体"/>
          <w:color w:val="000000"/>
          <w:sz w:val="30"/>
          <w:szCs w:val="30"/>
        </w:rPr>
        <w:t>2、 食宿方面：员工公寓、员工食堂（每月提供餐补150元/月）。</w:t>
      </w:r>
    </w:p>
    <w:p w14:paraId="1A471D1C">
      <w:pPr>
        <w:keepNext w:val="0"/>
        <w:keepLines w:val="0"/>
        <w:pageBreakBefore w:val="0"/>
        <w:widowControl/>
        <w:kinsoku/>
        <w:wordWrap/>
        <w:overflowPunct/>
        <w:topLinePunct w:val="0"/>
        <w:autoSpaceDE/>
        <w:autoSpaceDN/>
        <w:bidi w:val="0"/>
        <w:adjustRightInd/>
        <w:snapToGrid/>
        <w:spacing w:line="380" w:lineRule="exact"/>
        <w:ind w:firstLine="600" w:firstLineChars="200"/>
        <w:jc w:val="left"/>
        <w:textAlignment w:val="auto"/>
        <w:rPr>
          <w:rFonts w:hint="eastAsia" w:ascii="宋体" w:hAnsi="宋体" w:eastAsia="宋体" w:cs="宋体"/>
          <w:color w:val="000000"/>
          <w:sz w:val="30"/>
          <w:szCs w:val="30"/>
        </w:rPr>
      </w:pPr>
      <w:r>
        <w:rPr>
          <w:rFonts w:hint="eastAsia" w:ascii="宋体" w:hAnsi="宋体" w:eastAsia="宋体" w:cs="宋体"/>
          <w:color w:val="000000"/>
          <w:sz w:val="30"/>
          <w:szCs w:val="30"/>
        </w:rPr>
        <w:t>3、 其他方面：节日福利（包括：春节、端午、中秋等节假日）、</w:t>
      </w:r>
      <w:r>
        <w:rPr>
          <w:rFonts w:hint="eastAsia" w:ascii="宋体" w:hAnsi="宋体" w:eastAsia="宋体" w:cs="宋体"/>
          <w:sz w:val="30"/>
          <w:szCs w:val="30"/>
        </w:rPr>
        <w:t>职称、职业资格津贴、</w:t>
      </w:r>
      <w:r>
        <w:rPr>
          <w:rFonts w:hint="eastAsia" w:ascii="宋体" w:hAnsi="宋体" w:eastAsia="宋体" w:cs="宋体"/>
          <w:color w:val="000000"/>
          <w:sz w:val="30"/>
          <w:szCs w:val="30"/>
        </w:rPr>
        <w:t>话费补贴、通勤班车、室外运动场（塑胶跑道、篮球场、足球场）、青年联谊、集体婚礼、免费</w:t>
      </w:r>
      <w:r>
        <w:rPr>
          <w:rFonts w:hint="eastAsia" w:ascii="宋体" w:hAnsi="宋体" w:eastAsia="宋体" w:cs="宋体"/>
          <w:sz w:val="30"/>
          <w:szCs w:val="30"/>
        </w:rPr>
        <w:t>健康</w:t>
      </w:r>
      <w:r>
        <w:rPr>
          <w:rFonts w:hint="eastAsia" w:ascii="宋体" w:hAnsi="宋体" w:eastAsia="宋体" w:cs="宋体"/>
          <w:color w:val="000000"/>
          <w:sz w:val="30"/>
          <w:szCs w:val="30"/>
        </w:rPr>
        <w:t>体检（价值1500元）等。</w:t>
      </w:r>
    </w:p>
    <w:p w14:paraId="3CBB1AB8">
      <w:pPr>
        <w:keepNext w:val="0"/>
        <w:keepLines w:val="0"/>
        <w:pageBreakBefore w:val="0"/>
        <w:widowControl/>
        <w:kinsoku/>
        <w:wordWrap/>
        <w:overflowPunct/>
        <w:topLinePunct w:val="0"/>
        <w:autoSpaceDE/>
        <w:autoSpaceDN/>
        <w:bidi w:val="0"/>
        <w:adjustRightInd/>
        <w:snapToGrid/>
        <w:spacing w:line="380" w:lineRule="exact"/>
        <w:ind w:firstLine="600" w:firstLineChars="200"/>
        <w:jc w:val="left"/>
        <w:textAlignment w:val="auto"/>
        <w:rPr>
          <w:rFonts w:hint="eastAsia" w:ascii="宋体" w:hAnsi="宋体" w:eastAsia="宋体" w:cs="宋体"/>
          <w:color w:val="000000"/>
          <w:sz w:val="30"/>
          <w:szCs w:val="30"/>
        </w:rPr>
      </w:pPr>
      <w:r>
        <w:rPr>
          <w:rFonts w:hint="eastAsia" w:ascii="宋体" w:hAnsi="宋体" w:eastAsia="宋体" w:cs="宋体"/>
          <w:color w:val="000000"/>
          <w:sz w:val="30"/>
          <w:szCs w:val="30"/>
        </w:rPr>
        <w:t>4、股权激励：关键岗位员工或集团公司级先进获得者予以上市公司（股票代码：600089）股权激励</w:t>
      </w:r>
      <w:r>
        <w:rPr>
          <w:rFonts w:hint="eastAsia" w:ascii="宋体" w:hAnsi="宋体" w:eastAsia="宋体" w:cs="宋体"/>
          <w:color w:val="000000"/>
          <w:sz w:val="30"/>
          <w:szCs w:val="30"/>
          <w:lang w:eastAsia="zh-CN"/>
        </w:rPr>
        <w:t>（</w:t>
      </w:r>
      <w:r>
        <w:rPr>
          <w:rFonts w:hint="eastAsia" w:ascii="宋体" w:hAnsi="宋体" w:eastAsia="宋体" w:cs="宋体"/>
          <w:color w:val="000000"/>
          <w:sz w:val="30"/>
          <w:szCs w:val="30"/>
          <w:lang w:val="en-US" w:eastAsia="zh-CN"/>
        </w:rPr>
        <w:t>股权激励计划需获国家监管机构核准</w:t>
      </w:r>
      <w:r>
        <w:rPr>
          <w:rFonts w:hint="eastAsia" w:ascii="宋体" w:hAnsi="宋体" w:eastAsia="宋体" w:cs="宋体"/>
          <w:color w:val="000000"/>
          <w:sz w:val="30"/>
          <w:szCs w:val="30"/>
          <w:lang w:eastAsia="zh-CN"/>
        </w:rPr>
        <w:t>）</w:t>
      </w:r>
      <w:r>
        <w:rPr>
          <w:rFonts w:hint="eastAsia" w:ascii="宋体" w:hAnsi="宋体" w:eastAsia="宋体" w:cs="宋体"/>
          <w:color w:val="000000"/>
          <w:sz w:val="30"/>
          <w:szCs w:val="30"/>
        </w:rPr>
        <w:t>。</w:t>
      </w:r>
    </w:p>
    <w:p w14:paraId="0BF1E87F">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z w:val="30"/>
          <w:szCs w:val="30"/>
        </w:rPr>
      </w:pPr>
      <w:r>
        <w:rPr>
          <w:rFonts w:hint="eastAsia" w:ascii="宋体" w:hAnsi="宋体" w:eastAsia="宋体" w:cs="宋体"/>
          <w:sz w:val="30"/>
          <w:szCs w:val="30"/>
        </w:rPr>
        <w:t>六、</w:t>
      </w:r>
      <w:r>
        <w:rPr>
          <w:rFonts w:hint="eastAsia" w:ascii="宋体" w:hAnsi="宋体" w:eastAsia="宋体" w:cs="宋体"/>
          <w:b/>
          <w:bCs/>
          <w:sz w:val="30"/>
          <w:szCs w:val="30"/>
        </w:rPr>
        <w:t>培养方向：</w:t>
      </w:r>
    </w:p>
    <w:p w14:paraId="459CD08D">
      <w:pPr>
        <w:keepNext w:val="0"/>
        <w:keepLines w:val="0"/>
        <w:pageBreakBefore w:val="0"/>
        <w:kinsoku/>
        <w:wordWrap/>
        <w:overflowPunct/>
        <w:topLinePunct w:val="0"/>
        <w:autoSpaceDE/>
        <w:autoSpaceDN/>
        <w:bidi w:val="0"/>
        <w:adjustRightInd/>
        <w:snapToGrid/>
        <w:spacing w:line="380" w:lineRule="exact"/>
        <w:ind w:firstLine="600" w:firstLineChars="200"/>
        <w:textAlignment w:val="auto"/>
        <w:rPr>
          <w:rFonts w:hint="eastAsia" w:ascii="宋体" w:hAnsi="宋体" w:eastAsia="宋体" w:cs="宋体"/>
          <w:b/>
          <w:sz w:val="30"/>
          <w:szCs w:val="30"/>
        </w:rPr>
      </w:pPr>
      <w:r>
        <w:rPr>
          <w:rFonts w:hint="eastAsia" w:ascii="宋体" w:hAnsi="宋体" w:eastAsia="宋体" w:cs="宋体"/>
          <w:sz w:val="30"/>
          <w:szCs w:val="30"/>
        </w:rPr>
        <w:t>电力设备制造、设备管理维护、产品交付与服务、电力工程运检</w:t>
      </w:r>
    </w:p>
    <w:p w14:paraId="4DD65CD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sz w:val="30"/>
          <w:szCs w:val="30"/>
        </w:rPr>
      </w:pPr>
      <w:r>
        <w:rPr>
          <w:rFonts w:hint="eastAsia" w:ascii="宋体" w:hAnsi="宋体" w:eastAsia="宋体" w:cs="宋体"/>
          <w:b/>
          <w:sz w:val="30"/>
          <w:szCs w:val="30"/>
        </w:rPr>
        <w:t>公司</w:t>
      </w:r>
      <w:r>
        <w:rPr>
          <w:rFonts w:hint="eastAsia" w:ascii="宋体" w:hAnsi="宋体" w:eastAsia="宋体" w:cs="宋体"/>
          <w:b/>
          <w:sz w:val="30"/>
          <w:szCs w:val="30"/>
          <w:lang w:val="en-US" w:eastAsia="zh-CN"/>
        </w:rPr>
        <w:t>园区</w:t>
      </w:r>
      <w:r>
        <w:rPr>
          <w:rFonts w:hint="eastAsia" w:ascii="宋体" w:hAnsi="宋体" w:eastAsia="宋体" w:cs="宋体"/>
          <w:b/>
          <w:sz w:val="30"/>
          <w:szCs w:val="30"/>
        </w:rPr>
        <w:t>：</w:t>
      </w:r>
      <w:r>
        <w:rPr>
          <w:rFonts w:hint="eastAsia" w:ascii="宋体" w:hAnsi="宋体" w:eastAsia="宋体" w:cs="宋体"/>
          <w:sz w:val="30"/>
          <w:szCs w:val="30"/>
        </w:rPr>
        <w:t>湖南省衡阳市雁峰区白沙大道</w:t>
      </w:r>
      <w:r>
        <w:rPr>
          <w:rFonts w:hint="eastAsia" w:ascii="宋体" w:hAnsi="宋体" w:eastAsia="宋体" w:cs="宋体"/>
          <w:sz w:val="30"/>
          <w:szCs w:val="30"/>
          <w:lang w:val="en-US" w:eastAsia="zh-CN"/>
        </w:rPr>
        <w:t xml:space="preserve">本部园区、云集5G高科技产业园区、白沙工业园能源建设公司园区、江苏省南京市江宁区智能电气园区、上海市奉贤区高压开关园区、陕西省西安市高陵合容电气园区、新疆自治区昌吉市智能电气园区  </w:t>
      </w:r>
      <w:r>
        <w:rPr>
          <w:rFonts w:hint="eastAsia" w:ascii="宋体" w:hAnsi="宋体" w:eastAsia="宋体" w:cs="宋体"/>
          <w:sz w:val="30"/>
          <w:szCs w:val="30"/>
        </w:rPr>
        <w:t xml:space="preserve">  </w:t>
      </w:r>
    </w:p>
    <w:p w14:paraId="39FE394F">
      <w:pPr>
        <w:spacing w:line="300" w:lineRule="auto"/>
        <w:rPr>
          <w:rFonts w:hint="eastAsia" w:ascii="宋体" w:hAnsi="宋体" w:eastAsia="宋体" w:cs="宋体"/>
          <w:bCs/>
          <w:sz w:val="30"/>
          <w:szCs w:val="30"/>
        </w:rPr>
      </w:pPr>
      <w:r>
        <w:rPr>
          <w:rFonts w:hint="eastAsia" w:ascii="宋体" w:hAnsi="宋体" w:eastAsia="宋体" w:cs="宋体"/>
          <w:bCs/>
          <w:sz w:val="30"/>
          <w:szCs w:val="30"/>
        </w:rPr>
        <w:t xml:space="preserve"> </w:t>
      </w:r>
    </w:p>
    <w:p w14:paraId="399A0B09">
      <w:pPr>
        <w:spacing w:line="360" w:lineRule="exact"/>
        <w:rPr>
          <w:rFonts w:ascii="楷体" w:hAnsi="楷体" w:eastAsia="楷体" w:cs="楷体"/>
          <w:bCs/>
          <w:sz w:val="24"/>
          <w:szCs w:val="24"/>
        </w:rPr>
      </w:pPr>
    </w:p>
    <w:p w14:paraId="73AFB0E7">
      <w:pPr>
        <w:spacing w:line="500" w:lineRule="exact"/>
      </w:pPr>
    </w:p>
    <w:sectPr>
      <w:headerReference r:id="rId3" w:type="default"/>
      <w:footerReference r:id="rId4" w:type="default"/>
      <w:footerReference r:id="rId5" w:type="even"/>
      <w:pgSz w:w="11906" w:h="16838"/>
      <w:pgMar w:top="1418" w:right="1418" w:bottom="1418" w:left="1418" w:header="964" w:footer="8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22C5D">
    <w:pPr>
      <w:pStyle w:val="4"/>
      <w:ind w:firstLine="6570" w:firstLineChars="365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0B07F">
    <w:pPr>
      <w:pStyle w:val="4"/>
      <w:framePr w:wrap="around" w:vAnchor="text" w:hAnchor="margin" w:xAlign="center" w:y="1"/>
      <w:rPr>
        <w:rStyle w:val="9"/>
        <w:rFonts w:cs="Calibri"/>
      </w:rPr>
    </w:pPr>
    <w:r>
      <w:fldChar w:fldCharType="begin"/>
    </w:r>
    <w:r>
      <w:rPr>
        <w:rStyle w:val="9"/>
        <w:rFonts w:cs="Calibri"/>
      </w:rPr>
      <w:instrText xml:space="preserve">PAGE  </w:instrText>
    </w:r>
    <w:r>
      <w:fldChar w:fldCharType="end"/>
    </w:r>
  </w:p>
  <w:p w14:paraId="44C713C9">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81506">
    <w:pPr>
      <w:pStyle w:val="5"/>
      <w:pBdr>
        <w:bottom w:val="none" w:color="auto" w:sz="0" w:space="8"/>
      </w:pBdr>
      <w:ind w:right="360"/>
      <w:jc w:val="both"/>
      <w:rPr>
        <w:b/>
        <w:sz w:val="24"/>
        <w:szCs w:val="24"/>
      </w:rPr>
    </w:pPr>
  </w:p>
  <w:p w14:paraId="1C9F131D">
    <w:pPr>
      <w:pStyle w:val="5"/>
      <w:pBdr>
        <w:bottom w:val="none" w:color="auto" w:sz="0" w:space="8"/>
      </w:pBdr>
      <w:ind w:right="360" w:firstLine="5400" w:firstLineChars="2700"/>
      <w:jc w:val="right"/>
      <w:rPr>
        <w:rFonts w:hint="default"/>
        <w:bCs/>
        <w:sz w:val="20"/>
        <w:szCs w:val="20"/>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AA0BBF"/>
    <w:multiLevelType w:val="singleLevel"/>
    <w:tmpl w:val="6EAA0BB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attachedTemplate r:id="rId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5ZDZlOGNmMmU3OGI4NTE3ODlkY2I2NWYzN2U5YjAifQ=="/>
  </w:docVars>
  <w:rsids>
    <w:rsidRoot w:val="00D27D90"/>
    <w:rsid w:val="000104FD"/>
    <w:rsid w:val="00010FE9"/>
    <w:rsid w:val="000121E1"/>
    <w:rsid w:val="00021A97"/>
    <w:rsid w:val="00040309"/>
    <w:rsid w:val="0004419D"/>
    <w:rsid w:val="00045498"/>
    <w:rsid w:val="0004629C"/>
    <w:rsid w:val="00056FCA"/>
    <w:rsid w:val="00060C8B"/>
    <w:rsid w:val="000635A9"/>
    <w:rsid w:val="00063F9C"/>
    <w:rsid w:val="0006707D"/>
    <w:rsid w:val="00075327"/>
    <w:rsid w:val="0007749E"/>
    <w:rsid w:val="00080EBF"/>
    <w:rsid w:val="00094D6E"/>
    <w:rsid w:val="000A1C47"/>
    <w:rsid w:val="000C0F21"/>
    <w:rsid w:val="000C52A1"/>
    <w:rsid w:val="000C6C70"/>
    <w:rsid w:val="000D49B9"/>
    <w:rsid w:val="000E7BB1"/>
    <w:rsid w:val="000F0FF9"/>
    <w:rsid w:val="0011204B"/>
    <w:rsid w:val="00136960"/>
    <w:rsid w:val="001650D0"/>
    <w:rsid w:val="001738E4"/>
    <w:rsid w:val="001A236A"/>
    <w:rsid w:val="001A36E3"/>
    <w:rsid w:val="001B7732"/>
    <w:rsid w:val="001F3CB8"/>
    <w:rsid w:val="0020268E"/>
    <w:rsid w:val="00204D73"/>
    <w:rsid w:val="00212B99"/>
    <w:rsid w:val="002154D4"/>
    <w:rsid w:val="00220105"/>
    <w:rsid w:val="00227A9C"/>
    <w:rsid w:val="00231540"/>
    <w:rsid w:val="0023591B"/>
    <w:rsid w:val="002462AC"/>
    <w:rsid w:val="00257A8E"/>
    <w:rsid w:val="00257C00"/>
    <w:rsid w:val="0026589E"/>
    <w:rsid w:val="00280710"/>
    <w:rsid w:val="00292EB9"/>
    <w:rsid w:val="002932B6"/>
    <w:rsid w:val="002A2D10"/>
    <w:rsid w:val="002A3255"/>
    <w:rsid w:val="002A4003"/>
    <w:rsid w:val="002B7DA5"/>
    <w:rsid w:val="002C23EA"/>
    <w:rsid w:val="002C3033"/>
    <w:rsid w:val="002C6A12"/>
    <w:rsid w:val="002C7B45"/>
    <w:rsid w:val="002D2A38"/>
    <w:rsid w:val="002D5E04"/>
    <w:rsid w:val="002E026F"/>
    <w:rsid w:val="002E4204"/>
    <w:rsid w:val="002E69DA"/>
    <w:rsid w:val="00306264"/>
    <w:rsid w:val="00312315"/>
    <w:rsid w:val="00325A77"/>
    <w:rsid w:val="00325C18"/>
    <w:rsid w:val="00335870"/>
    <w:rsid w:val="00342489"/>
    <w:rsid w:val="00342F5D"/>
    <w:rsid w:val="0034701F"/>
    <w:rsid w:val="00357EC8"/>
    <w:rsid w:val="00364317"/>
    <w:rsid w:val="00373EC6"/>
    <w:rsid w:val="0037410C"/>
    <w:rsid w:val="0038654E"/>
    <w:rsid w:val="00390925"/>
    <w:rsid w:val="003A4664"/>
    <w:rsid w:val="003A58EB"/>
    <w:rsid w:val="003B2DBF"/>
    <w:rsid w:val="003B680C"/>
    <w:rsid w:val="003D21F1"/>
    <w:rsid w:val="003E1DEA"/>
    <w:rsid w:val="00414ABD"/>
    <w:rsid w:val="004153AB"/>
    <w:rsid w:val="004165B1"/>
    <w:rsid w:val="00423CA3"/>
    <w:rsid w:val="0042441F"/>
    <w:rsid w:val="00427BBC"/>
    <w:rsid w:val="004416F2"/>
    <w:rsid w:val="0044480D"/>
    <w:rsid w:val="00453239"/>
    <w:rsid w:val="004A2F74"/>
    <w:rsid w:val="004B3571"/>
    <w:rsid w:val="004B4D14"/>
    <w:rsid w:val="004B55BF"/>
    <w:rsid w:val="004B6788"/>
    <w:rsid w:val="004C2607"/>
    <w:rsid w:val="004D6DAC"/>
    <w:rsid w:val="004E2B16"/>
    <w:rsid w:val="004E2D73"/>
    <w:rsid w:val="004E5B61"/>
    <w:rsid w:val="004F2359"/>
    <w:rsid w:val="00500FAC"/>
    <w:rsid w:val="00502728"/>
    <w:rsid w:val="00503DAE"/>
    <w:rsid w:val="00524058"/>
    <w:rsid w:val="00527236"/>
    <w:rsid w:val="0054043F"/>
    <w:rsid w:val="00542E5D"/>
    <w:rsid w:val="005775B2"/>
    <w:rsid w:val="00577A54"/>
    <w:rsid w:val="00583437"/>
    <w:rsid w:val="0058604B"/>
    <w:rsid w:val="00587530"/>
    <w:rsid w:val="00593CC5"/>
    <w:rsid w:val="00594031"/>
    <w:rsid w:val="0059514E"/>
    <w:rsid w:val="0059796E"/>
    <w:rsid w:val="005A31D1"/>
    <w:rsid w:val="005A3B8B"/>
    <w:rsid w:val="005B14AD"/>
    <w:rsid w:val="005B670A"/>
    <w:rsid w:val="005B762D"/>
    <w:rsid w:val="005C2972"/>
    <w:rsid w:val="005D3B6E"/>
    <w:rsid w:val="005E09AB"/>
    <w:rsid w:val="005E3094"/>
    <w:rsid w:val="005F0FEE"/>
    <w:rsid w:val="005F113A"/>
    <w:rsid w:val="0060222E"/>
    <w:rsid w:val="00603353"/>
    <w:rsid w:val="00611ED5"/>
    <w:rsid w:val="006233D1"/>
    <w:rsid w:val="00642ED2"/>
    <w:rsid w:val="0064730E"/>
    <w:rsid w:val="00652401"/>
    <w:rsid w:val="006529FB"/>
    <w:rsid w:val="0066621C"/>
    <w:rsid w:val="00667C88"/>
    <w:rsid w:val="00671AD9"/>
    <w:rsid w:val="00676CCC"/>
    <w:rsid w:val="006844E0"/>
    <w:rsid w:val="006A4E7F"/>
    <w:rsid w:val="006B011B"/>
    <w:rsid w:val="006B0661"/>
    <w:rsid w:val="006B5A7A"/>
    <w:rsid w:val="006F0F96"/>
    <w:rsid w:val="00700F6E"/>
    <w:rsid w:val="007014B8"/>
    <w:rsid w:val="00703280"/>
    <w:rsid w:val="00710BC3"/>
    <w:rsid w:val="00716B2A"/>
    <w:rsid w:val="00720B88"/>
    <w:rsid w:val="0075132C"/>
    <w:rsid w:val="007518E4"/>
    <w:rsid w:val="00753AB1"/>
    <w:rsid w:val="00757AEB"/>
    <w:rsid w:val="00761F76"/>
    <w:rsid w:val="00764CD4"/>
    <w:rsid w:val="007710DB"/>
    <w:rsid w:val="0077541A"/>
    <w:rsid w:val="0078634F"/>
    <w:rsid w:val="007915AF"/>
    <w:rsid w:val="00791B78"/>
    <w:rsid w:val="007955D6"/>
    <w:rsid w:val="00795E51"/>
    <w:rsid w:val="007A46A9"/>
    <w:rsid w:val="007D031B"/>
    <w:rsid w:val="007E1D25"/>
    <w:rsid w:val="007E5BCF"/>
    <w:rsid w:val="007F3ADD"/>
    <w:rsid w:val="00803FC7"/>
    <w:rsid w:val="00825216"/>
    <w:rsid w:val="0084012D"/>
    <w:rsid w:val="00852032"/>
    <w:rsid w:val="00857A14"/>
    <w:rsid w:val="00873AAC"/>
    <w:rsid w:val="00883EE3"/>
    <w:rsid w:val="008939AD"/>
    <w:rsid w:val="00896281"/>
    <w:rsid w:val="00896E30"/>
    <w:rsid w:val="008A4EAE"/>
    <w:rsid w:val="008A6DB8"/>
    <w:rsid w:val="008B1B94"/>
    <w:rsid w:val="008C084C"/>
    <w:rsid w:val="008C52F0"/>
    <w:rsid w:val="008E0A3C"/>
    <w:rsid w:val="008E1FED"/>
    <w:rsid w:val="008F445C"/>
    <w:rsid w:val="0091535F"/>
    <w:rsid w:val="0093208B"/>
    <w:rsid w:val="00932373"/>
    <w:rsid w:val="0093607A"/>
    <w:rsid w:val="00936316"/>
    <w:rsid w:val="009423A4"/>
    <w:rsid w:val="009508BD"/>
    <w:rsid w:val="00955ECF"/>
    <w:rsid w:val="00980321"/>
    <w:rsid w:val="00993E74"/>
    <w:rsid w:val="009A0224"/>
    <w:rsid w:val="009A7D41"/>
    <w:rsid w:val="009B5705"/>
    <w:rsid w:val="009F378A"/>
    <w:rsid w:val="00A004B0"/>
    <w:rsid w:val="00A0095C"/>
    <w:rsid w:val="00A05E0F"/>
    <w:rsid w:val="00A13486"/>
    <w:rsid w:val="00A23F5E"/>
    <w:rsid w:val="00A27059"/>
    <w:rsid w:val="00A355BD"/>
    <w:rsid w:val="00A404BB"/>
    <w:rsid w:val="00A404DE"/>
    <w:rsid w:val="00A55A65"/>
    <w:rsid w:val="00A604E8"/>
    <w:rsid w:val="00A608A5"/>
    <w:rsid w:val="00A633B6"/>
    <w:rsid w:val="00A65AB4"/>
    <w:rsid w:val="00A80B93"/>
    <w:rsid w:val="00A90256"/>
    <w:rsid w:val="00A94BED"/>
    <w:rsid w:val="00A966BD"/>
    <w:rsid w:val="00A9726A"/>
    <w:rsid w:val="00A9779C"/>
    <w:rsid w:val="00AA40C5"/>
    <w:rsid w:val="00AA5DAB"/>
    <w:rsid w:val="00AA71AE"/>
    <w:rsid w:val="00AC08E4"/>
    <w:rsid w:val="00AC0AAF"/>
    <w:rsid w:val="00AD0944"/>
    <w:rsid w:val="00AD1D7F"/>
    <w:rsid w:val="00AD31B2"/>
    <w:rsid w:val="00AE4934"/>
    <w:rsid w:val="00AE6068"/>
    <w:rsid w:val="00AF45EF"/>
    <w:rsid w:val="00B17B07"/>
    <w:rsid w:val="00B24CEC"/>
    <w:rsid w:val="00B47D64"/>
    <w:rsid w:val="00B5137E"/>
    <w:rsid w:val="00B53569"/>
    <w:rsid w:val="00B63CEE"/>
    <w:rsid w:val="00B83F1B"/>
    <w:rsid w:val="00B870B0"/>
    <w:rsid w:val="00BA069F"/>
    <w:rsid w:val="00BA154A"/>
    <w:rsid w:val="00BA62E2"/>
    <w:rsid w:val="00BD7CBE"/>
    <w:rsid w:val="00BF74CC"/>
    <w:rsid w:val="00C0325D"/>
    <w:rsid w:val="00C13619"/>
    <w:rsid w:val="00C137BF"/>
    <w:rsid w:val="00C14EDF"/>
    <w:rsid w:val="00C14F0E"/>
    <w:rsid w:val="00C32322"/>
    <w:rsid w:val="00C35E9A"/>
    <w:rsid w:val="00C60F89"/>
    <w:rsid w:val="00C8639C"/>
    <w:rsid w:val="00C91431"/>
    <w:rsid w:val="00C915F5"/>
    <w:rsid w:val="00C91F3C"/>
    <w:rsid w:val="00CA6E93"/>
    <w:rsid w:val="00CB5173"/>
    <w:rsid w:val="00CE0060"/>
    <w:rsid w:val="00CE1A19"/>
    <w:rsid w:val="00CF0C09"/>
    <w:rsid w:val="00CF32A8"/>
    <w:rsid w:val="00D01C11"/>
    <w:rsid w:val="00D14D93"/>
    <w:rsid w:val="00D27D90"/>
    <w:rsid w:val="00D331DA"/>
    <w:rsid w:val="00D373E6"/>
    <w:rsid w:val="00D44994"/>
    <w:rsid w:val="00D62592"/>
    <w:rsid w:val="00D67BCC"/>
    <w:rsid w:val="00D77206"/>
    <w:rsid w:val="00D962F0"/>
    <w:rsid w:val="00DA04D7"/>
    <w:rsid w:val="00DA18F1"/>
    <w:rsid w:val="00DA2E2A"/>
    <w:rsid w:val="00DA730B"/>
    <w:rsid w:val="00DB2CF6"/>
    <w:rsid w:val="00DB47E7"/>
    <w:rsid w:val="00DB6262"/>
    <w:rsid w:val="00DC1EB7"/>
    <w:rsid w:val="00DF2FEB"/>
    <w:rsid w:val="00DF5CF2"/>
    <w:rsid w:val="00E03B49"/>
    <w:rsid w:val="00E06919"/>
    <w:rsid w:val="00E22C44"/>
    <w:rsid w:val="00E30D2E"/>
    <w:rsid w:val="00E370D8"/>
    <w:rsid w:val="00E418F9"/>
    <w:rsid w:val="00E47715"/>
    <w:rsid w:val="00E76E64"/>
    <w:rsid w:val="00E77E82"/>
    <w:rsid w:val="00E8059C"/>
    <w:rsid w:val="00E81FE0"/>
    <w:rsid w:val="00E85F54"/>
    <w:rsid w:val="00E9133D"/>
    <w:rsid w:val="00E92E2D"/>
    <w:rsid w:val="00E96AC0"/>
    <w:rsid w:val="00EA114E"/>
    <w:rsid w:val="00EA4D51"/>
    <w:rsid w:val="00EC6707"/>
    <w:rsid w:val="00EE0FAD"/>
    <w:rsid w:val="00EE7CE9"/>
    <w:rsid w:val="00EF29F9"/>
    <w:rsid w:val="00F13389"/>
    <w:rsid w:val="00F26B46"/>
    <w:rsid w:val="00F2723B"/>
    <w:rsid w:val="00F54210"/>
    <w:rsid w:val="00F72036"/>
    <w:rsid w:val="00F72863"/>
    <w:rsid w:val="00F73F0E"/>
    <w:rsid w:val="00F8333F"/>
    <w:rsid w:val="00F837A3"/>
    <w:rsid w:val="00F83FBB"/>
    <w:rsid w:val="00F86FE1"/>
    <w:rsid w:val="00FA5CB0"/>
    <w:rsid w:val="00FB2C92"/>
    <w:rsid w:val="00FC1AB6"/>
    <w:rsid w:val="00FC388A"/>
    <w:rsid w:val="00FC3F69"/>
    <w:rsid w:val="00FD490F"/>
    <w:rsid w:val="00FD5459"/>
    <w:rsid w:val="00FE4F48"/>
    <w:rsid w:val="00FF2D82"/>
    <w:rsid w:val="03774003"/>
    <w:rsid w:val="088E3F16"/>
    <w:rsid w:val="097E4D31"/>
    <w:rsid w:val="0AEA1189"/>
    <w:rsid w:val="0F352E6B"/>
    <w:rsid w:val="10AB55B7"/>
    <w:rsid w:val="13CB5FFB"/>
    <w:rsid w:val="18BD1C8B"/>
    <w:rsid w:val="1B6805D3"/>
    <w:rsid w:val="21691357"/>
    <w:rsid w:val="21E93AF0"/>
    <w:rsid w:val="25A235BF"/>
    <w:rsid w:val="2AE54328"/>
    <w:rsid w:val="2CD7128E"/>
    <w:rsid w:val="2D25521F"/>
    <w:rsid w:val="2FA24CE6"/>
    <w:rsid w:val="361C5FF4"/>
    <w:rsid w:val="368E1BFE"/>
    <w:rsid w:val="36CA65D0"/>
    <w:rsid w:val="38B61E3C"/>
    <w:rsid w:val="3C1C0B26"/>
    <w:rsid w:val="3C1F5BA0"/>
    <w:rsid w:val="3D76462E"/>
    <w:rsid w:val="3E691B2B"/>
    <w:rsid w:val="3E7013C9"/>
    <w:rsid w:val="41614A81"/>
    <w:rsid w:val="45DF1C82"/>
    <w:rsid w:val="47857C94"/>
    <w:rsid w:val="4E590064"/>
    <w:rsid w:val="4F6D1DC8"/>
    <w:rsid w:val="54C972D4"/>
    <w:rsid w:val="56705A31"/>
    <w:rsid w:val="59796F2C"/>
    <w:rsid w:val="5AE10C7E"/>
    <w:rsid w:val="62D22BC3"/>
    <w:rsid w:val="636F2DC3"/>
    <w:rsid w:val="6EE026D6"/>
    <w:rsid w:val="6EE57F08"/>
    <w:rsid w:val="6EF8049C"/>
    <w:rsid w:val="70130C3D"/>
    <w:rsid w:val="77235365"/>
    <w:rsid w:val="7ABC6BA2"/>
    <w:rsid w:val="7D2E7EAA"/>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99"/>
    <w:pPr>
      <w:ind w:left="100" w:leftChars="2500"/>
    </w:pPr>
    <w:rPr>
      <w:rFonts w:cs="Times New Roman"/>
      <w:kern w:val="0"/>
      <w:sz w:val="20"/>
    </w:rPr>
  </w:style>
  <w:style w:type="paragraph" w:styleId="3">
    <w:name w:val="Balloon Text"/>
    <w:basedOn w:val="1"/>
    <w:link w:val="11"/>
    <w:semiHidden/>
    <w:qFormat/>
    <w:uiPriority w:val="99"/>
    <w:rPr>
      <w:rFonts w:cs="Times New Roman"/>
      <w:kern w:val="0"/>
      <w:sz w:val="2"/>
    </w:rPr>
  </w:style>
  <w:style w:type="paragraph" w:styleId="4">
    <w:name w:val="footer"/>
    <w:basedOn w:val="1"/>
    <w:link w:val="12"/>
    <w:qFormat/>
    <w:uiPriority w:val="99"/>
    <w:pPr>
      <w:tabs>
        <w:tab w:val="center" w:pos="4153"/>
        <w:tab w:val="right" w:pos="8306"/>
      </w:tabs>
      <w:snapToGrid w:val="0"/>
      <w:jc w:val="left"/>
    </w:pPr>
    <w:rPr>
      <w:rFonts w:cs="Times New Roman"/>
      <w:kern w:val="0"/>
      <w:sz w:val="18"/>
      <w:szCs w:val="18"/>
    </w:rPr>
  </w:style>
  <w:style w:type="paragraph" w:styleId="5">
    <w:name w:val="header"/>
    <w:basedOn w:val="1"/>
    <w:link w:val="13"/>
    <w:qFormat/>
    <w:uiPriority w:val="99"/>
    <w:pPr>
      <w:pBdr>
        <w:bottom w:val="single" w:color="auto" w:sz="6" w:space="1"/>
      </w:pBdr>
      <w:tabs>
        <w:tab w:val="center" w:pos="4153"/>
        <w:tab w:val="right" w:pos="8306"/>
      </w:tabs>
      <w:snapToGrid w:val="0"/>
      <w:jc w:val="center"/>
    </w:pPr>
    <w:rPr>
      <w:rFonts w:cs="Times New Roman"/>
      <w:kern w:val="0"/>
      <w:sz w:val="18"/>
      <w:szCs w:val="18"/>
    </w:rPr>
  </w:style>
  <w:style w:type="paragraph" w:styleId="6">
    <w:name w:val="Normal (Web)"/>
    <w:basedOn w:val="1"/>
    <w:qFormat/>
    <w:uiPriority w:val="99"/>
    <w:pPr>
      <w:widowControl/>
      <w:spacing w:before="100" w:beforeAutospacing="1" w:after="100" w:afterAutospacing="1"/>
      <w:jc w:val="left"/>
    </w:pPr>
    <w:rPr>
      <w:rFonts w:ascii="宋体" w:hAnsi="宋体"/>
      <w:color w:val="000000"/>
      <w:kern w:val="0"/>
      <w:sz w:val="24"/>
    </w:rPr>
  </w:style>
  <w:style w:type="character" w:styleId="9">
    <w:name w:val="page number"/>
    <w:basedOn w:val="8"/>
    <w:qFormat/>
    <w:uiPriority w:val="99"/>
    <w:rPr>
      <w:rFonts w:cs="Times New Roman"/>
    </w:rPr>
  </w:style>
  <w:style w:type="character" w:customStyle="1" w:styleId="10">
    <w:name w:val="日期 Char"/>
    <w:link w:val="2"/>
    <w:semiHidden/>
    <w:qFormat/>
    <w:locked/>
    <w:uiPriority w:val="99"/>
    <w:rPr>
      <w:rFonts w:ascii="Calibri" w:hAnsi="Calibri" w:cs="Calibri"/>
      <w:sz w:val="20"/>
      <w:szCs w:val="20"/>
    </w:rPr>
  </w:style>
  <w:style w:type="character" w:customStyle="1" w:styleId="11">
    <w:name w:val="批注框文本 Char"/>
    <w:link w:val="3"/>
    <w:semiHidden/>
    <w:qFormat/>
    <w:locked/>
    <w:uiPriority w:val="99"/>
    <w:rPr>
      <w:rFonts w:ascii="Calibri" w:hAnsi="Calibri" w:cs="Calibri"/>
      <w:sz w:val="2"/>
    </w:rPr>
  </w:style>
  <w:style w:type="character" w:customStyle="1" w:styleId="12">
    <w:name w:val="页脚 Char"/>
    <w:link w:val="4"/>
    <w:semiHidden/>
    <w:qFormat/>
    <w:locked/>
    <w:uiPriority w:val="99"/>
    <w:rPr>
      <w:rFonts w:ascii="Calibri" w:hAnsi="Calibri" w:cs="Calibri"/>
      <w:sz w:val="18"/>
      <w:szCs w:val="18"/>
    </w:rPr>
  </w:style>
  <w:style w:type="character" w:customStyle="1" w:styleId="13">
    <w:name w:val="页眉 Char"/>
    <w:link w:val="5"/>
    <w:semiHidden/>
    <w:qFormat/>
    <w:locked/>
    <w:uiPriority w:val="99"/>
    <w:rPr>
      <w:rFonts w:ascii="Calibri" w:hAnsi="Calibri" w:cs="Calibri"/>
      <w:sz w:val="18"/>
      <w:szCs w:val="18"/>
    </w:rPr>
  </w:style>
  <w:style w:type="paragraph" w:customStyle="1" w:styleId="14">
    <w:name w:val="Char Char Char Char Char Char Char"/>
    <w:basedOn w:val="1"/>
    <w:qFormat/>
    <w:uiPriority w:val="99"/>
    <w:pPr>
      <w:widowControl/>
      <w:spacing w:after="160" w:line="240" w:lineRule="exact"/>
      <w:jc w:val="left"/>
    </w:pPr>
  </w:style>
  <w:style w:type="paragraph" w:customStyle="1" w:styleId="15">
    <w:name w:val="p15"/>
    <w:basedOn w:val="1"/>
    <w:qFormat/>
    <w:uiPriority w:val="0"/>
    <w:pPr>
      <w:widowControl/>
      <w:spacing w:before="100" w:after="100"/>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0986;&#24046;&#23457;&#25209;&#34920;.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出差审批表</Template>
  <Company>office</Company>
  <Pages>3</Pages>
  <Words>1903</Words>
  <Characters>1976</Characters>
  <Lines>14</Lines>
  <Paragraphs>3</Paragraphs>
  <TotalTime>2</TotalTime>
  <ScaleCrop>false</ScaleCrop>
  <LinksUpToDate>false</LinksUpToDate>
  <CharactersWithSpaces>2007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2018-11-06T02:36:00Z</dcterms:created>
  <dc:creator>AutoBVT</dc:creator>
  <cp:lastModifiedBy>徐鹏程</cp:lastModifiedBy>
  <cp:lastPrinted>2022-03-31T06:02:00Z</cp:lastPrinted>
  <dcterms:modified xsi:type="dcterms:W3CDTF">2025-10-20T10:12:52Z</dcterms:modified>
  <dc:title>特变电工商标国际注册</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4DBF700A6D214603A5CC8DCF9D020843_13</vt:lpwstr>
  </property>
  <property fmtid="{D5CDD505-2E9C-101B-9397-08002B2CF9AE}" pid="4" name="KSOTemplateDocerSaveRecord">
    <vt:lpwstr>eyJoZGlkIjoiMDQ2OTAwZDhjMTM5MjhiYjdmMmQ5NTI5ZDE0YzllZTYiLCJ1c2VySWQiOiI5MjQ1OTc5MjYifQ==</vt:lpwstr>
  </property>
</Properties>
</file>